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9EF" w:rsidRPr="00027CDC" w:rsidRDefault="008D020B" w:rsidP="00015A72">
      <w:pPr>
        <w:jc w:val="center"/>
        <w:rPr>
          <w:b/>
          <w:sz w:val="28"/>
          <w:szCs w:val="28"/>
        </w:rPr>
      </w:pPr>
      <w:r w:rsidRPr="00027CDC">
        <w:rPr>
          <w:b/>
          <w:sz w:val="28"/>
          <w:szCs w:val="28"/>
        </w:rPr>
        <w:t xml:space="preserve">Организационный комитет по подготовке и проведению </w:t>
      </w:r>
      <w:proofErr w:type="gramStart"/>
      <w:r w:rsidRPr="00027CDC">
        <w:rPr>
          <w:b/>
          <w:sz w:val="28"/>
          <w:szCs w:val="28"/>
        </w:rPr>
        <w:t>публичных</w:t>
      </w:r>
      <w:proofErr w:type="gramEnd"/>
      <w:r w:rsidRPr="00027CDC">
        <w:rPr>
          <w:b/>
          <w:sz w:val="28"/>
          <w:szCs w:val="28"/>
        </w:rPr>
        <w:t xml:space="preserve"> </w:t>
      </w:r>
    </w:p>
    <w:p w:rsidR="004B79EF" w:rsidRPr="00027CDC" w:rsidRDefault="008D020B" w:rsidP="00015A72">
      <w:pPr>
        <w:contextualSpacing/>
        <w:jc w:val="center"/>
        <w:rPr>
          <w:b/>
          <w:bCs/>
          <w:sz w:val="28"/>
          <w:szCs w:val="28"/>
        </w:rPr>
      </w:pPr>
      <w:r w:rsidRPr="00027CDC">
        <w:rPr>
          <w:b/>
          <w:sz w:val="28"/>
          <w:szCs w:val="28"/>
        </w:rPr>
        <w:t>слушаний</w:t>
      </w:r>
      <w:r w:rsidR="004A5AED" w:rsidRPr="00027CDC">
        <w:rPr>
          <w:b/>
          <w:sz w:val="28"/>
          <w:szCs w:val="28"/>
        </w:rPr>
        <w:t xml:space="preserve"> </w:t>
      </w:r>
      <w:r w:rsidR="004B79EF" w:rsidRPr="00027CDC">
        <w:rPr>
          <w:b/>
          <w:bCs/>
          <w:sz w:val="28"/>
          <w:szCs w:val="28"/>
        </w:rPr>
        <w:t xml:space="preserve">по проекту </w:t>
      </w:r>
      <w:proofErr w:type="gramStart"/>
      <w:r w:rsidR="004B79EF" w:rsidRPr="00027CDC">
        <w:rPr>
          <w:b/>
          <w:bCs/>
          <w:sz w:val="28"/>
          <w:szCs w:val="28"/>
        </w:rPr>
        <w:t>актуализированной</w:t>
      </w:r>
      <w:proofErr w:type="gramEnd"/>
      <w:r w:rsidR="004B79EF" w:rsidRPr="00027CDC">
        <w:rPr>
          <w:b/>
          <w:bCs/>
          <w:sz w:val="28"/>
          <w:szCs w:val="28"/>
        </w:rPr>
        <w:t xml:space="preserve"> </w:t>
      </w:r>
    </w:p>
    <w:p w:rsidR="004A5AED" w:rsidRPr="006732BF" w:rsidRDefault="004B79EF" w:rsidP="00015A72">
      <w:pPr>
        <w:contextualSpacing/>
        <w:jc w:val="center"/>
        <w:rPr>
          <w:b/>
          <w:sz w:val="28"/>
          <w:szCs w:val="28"/>
        </w:rPr>
      </w:pPr>
      <w:r w:rsidRPr="00027CDC">
        <w:rPr>
          <w:b/>
          <w:sz w:val="28"/>
          <w:szCs w:val="28"/>
        </w:rPr>
        <w:t xml:space="preserve">Схемы </w:t>
      </w:r>
      <w:proofErr w:type="gramStart"/>
      <w:r w:rsidRPr="00027CDC">
        <w:rPr>
          <w:b/>
          <w:sz w:val="28"/>
          <w:szCs w:val="28"/>
        </w:rPr>
        <w:t>теплоснабжения</w:t>
      </w:r>
      <w:proofErr w:type="gramEnd"/>
      <w:r w:rsidRPr="00027CDC">
        <w:rPr>
          <w:b/>
          <w:sz w:val="28"/>
          <w:szCs w:val="28"/>
        </w:rPr>
        <w:t xml:space="preserve"> ЗАТО город </w:t>
      </w:r>
      <w:proofErr w:type="spellStart"/>
      <w:r w:rsidRPr="00027CDC">
        <w:rPr>
          <w:b/>
          <w:sz w:val="28"/>
          <w:szCs w:val="28"/>
        </w:rPr>
        <w:t>Заозерск</w:t>
      </w:r>
      <w:proofErr w:type="spellEnd"/>
      <w:r w:rsidRPr="00027CDC">
        <w:rPr>
          <w:b/>
          <w:sz w:val="28"/>
          <w:szCs w:val="28"/>
        </w:rPr>
        <w:t xml:space="preserve"> </w:t>
      </w:r>
      <w:r w:rsidR="006732BF" w:rsidRPr="006732BF">
        <w:rPr>
          <w:rFonts w:eastAsia="Calibri"/>
          <w:b/>
          <w:sz w:val="28"/>
          <w:szCs w:val="28"/>
        </w:rPr>
        <w:t>на период до 2033 года (</w:t>
      </w:r>
      <w:r w:rsidR="00827EE8">
        <w:rPr>
          <w:rFonts w:eastAsia="Calibri"/>
          <w:b/>
          <w:sz w:val="28"/>
          <w:szCs w:val="28"/>
        </w:rPr>
        <w:t xml:space="preserve">ежегодная </w:t>
      </w:r>
      <w:r w:rsidR="006732BF" w:rsidRPr="006732BF">
        <w:rPr>
          <w:rFonts w:eastAsia="Calibri"/>
          <w:b/>
          <w:sz w:val="28"/>
          <w:szCs w:val="28"/>
        </w:rPr>
        <w:t>актуализация</w:t>
      </w:r>
      <w:r w:rsidR="006732BF" w:rsidRPr="006732BF">
        <w:rPr>
          <w:rFonts w:eastAsia="Calibri"/>
          <w:b/>
          <w:color w:val="000000"/>
          <w:sz w:val="28"/>
          <w:szCs w:val="28"/>
        </w:rPr>
        <w:t>)</w:t>
      </w:r>
    </w:p>
    <w:p w:rsidR="00B84BBD" w:rsidRPr="00027CDC" w:rsidRDefault="00B84BBD" w:rsidP="004A5AED">
      <w:pPr>
        <w:contextualSpacing/>
        <w:jc w:val="center"/>
        <w:rPr>
          <w:b/>
          <w:sz w:val="28"/>
          <w:szCs w:val="28"/>
        </w:rPr>
      </w:pPr>
      <w:r w:rsidRPr="00027CDC">
        <w:rPr>
          <w:b/>
          <w:sz w:val="28"/>
          <w:szCs w:val="28"/>
        </w:rPr>
        <w:t>информирует</w:t>
      </w:r>
    </w:p>
    <w:p w:rsidR="008D020B" w:rsidRPr="00CE76A4" w:rsidRDefault="008D020B" w:rsidP="009323EE">
      <w:pPr>
        <w:jc w:val="both"/>
        <w:rPr>
          <w:i/>
          <w:sz w:val="24"/>
          <w:szCs w:val="24"/>
        </w:rPr>
      </w:pPr>
    </w:p>
    <w:p w:rsidR="004A5AED" w:rsidRPr="006732BF" w:rsidRDefault="00F6505D" w:rsidP="009323E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4B79EF">
        <w:rPr>
          <w:sz w:val="24"/>
          <w:szCs w:val="24"/>
        </w:rPr>
        <w:t xml:space="preserve">Постановлением </w:t>
      </w:r>
      <w:proofErr w:type="gramStart"/>
      <w:r w:rsidR="004B79EF">
        <w:rPr>
          <w:sz w:val="24"/>
          <w:szCs w:val="24"/>
        </w:rPr>
        <w:t>Администрации</w:t>
      </w:r>
      <w:proofErr w:type="gramEnd"/>
      <w:r w:rsidR="004B79EF">
        <w:rPr>
          <w:sz w:val="24"/>
          <w:szCs w:val="24"/>
        </w:rPr>
        <w:t xml:space="preserve"> ЗАТО город </w:t>
      </w:r>
      <w:proofErr w:type="spellStart"/>
      <w:r w:rsidR="004B79EF">
        <w:rPr>
          <w:sz w:val="24"/>
          <w:szCs w:val="24"/>
        </w:rPr>
        <w:t>Заозерск</w:t>
      </w:r>
      <w:proofErr w:type="spellEnd"/>
      <w:r w:rsidR="00DB6DF9" w:rsidRPr="00015A72">
        <w:rPr>
          <w:sz w:val="24"/>
          <w:szCs w:val="24"/>
        </w:rPr>
        <w:t xml:space="preserve"> </w:t>
      </w:r>
      <w:r w:rsidR="00DB6DF9" w:rsidRPr="000370E5">
        <w:rPr>
          <w:sz w:val="24"/>
          <w:szCs w:val="24"/>
        </w:rPr>
        <w:t xml:space="preserve">от </w:t>
      </w:r>
      <w:r w:rsidR="009323EE">
        <w:rPr>
          <w:sz w:val="24"/>
          <w:szCs w:val="24"/>
        </w:rPr>
        <w:t>19</w:t>
      </w:r>
      <w:r w:rsidR="00343716" w:rsidRPr="000370E5">
        <w:rPr>
          <w:sz w:val="24"/>
          <w:szCs w:val="24"/>
        </w:rPr>
        <w:t xml:space="preserve"> </w:t>
      </w:r>
      <w:r w:rsidR="000370E5" w:rsidRPr="000370E5">
        <w:rPr>
          <w:sz w:val="24"/>
          <w:szCs w:val="24"/>
        </w:rPr>
        <w:t>ма</w:t>
      </w:r>
      <w:r w:rsidR="00343716" w:rsidRPr="000370E5">
        <w:rPr>
          <w:sz w:val="24"/>
          <w:szCs w:val="24"/>
        </w:rPr>
        <w:t xml:space="preserve">я </w:t>
      </w:r>
      <w:r w:rsidR="00613C5A" w:rsidRPr="000370E5">
        <w:rPr>
          <w:sz w:val="24"/>
          <w:szCs w:val="24"/>
        </w:rPr>
        <w:t>20</w:t>
      </w:r>
      <w:r w:rsidR="002F6B65" w:rsidRPr="000370E5">
        <w:rPr>
          <w:sz w:val="24"/>
          <w:szCs w:val="24"/>
        </w:rPr>
        <w:t>2</w:t>
      </w:r>
      <w:r w:rsidR="009323EE">
        <w:rPr>
          <w:sz w:val="24"/>
          <w:szCs w:val="24"/>
        </w:rPr>
        <w:t>3</w:t>
      </w:r>
      <w:r w:rsidR="007A7E40" w:rsidRPr="000370E5">
        <w:rPr>
          <w:sz w:val="24"/>
          <w:szCs w:val="24"/>
        </w:rPr>
        <w:t xml:space="preserve"> </w:t>
      </w:r>
      <w:r w:rsidR="00613C5A" w:rsidRPr="000370E5">
        <w:rPr>
          <w:sz w:val="24"/>
          <w:szCs w:val="24"/>
        </w:rPr>
        <w:t xml:space="preserve">№ </w:t>
      </w:r>
      <w:r w:rsidR="009323EE">
        <w:rPr>
          <w:sz w:val="24"/>
          <w:szCs w:val="24"/>
        </w:rPr>
        <w:t>323</w:t>
      </w:r>
      <w:r w:rsidR="00FC2362" w:rsidRPr="000370E5">
        <w:rPr>
          <w:sz w:val="24"/>
          <w:szCs w:val="24"/>
        </w:rPr>
        <w:t xml:space="preserve"> на</w:t>
      </w:r>
      <w:r w:rsidR="004A5AED" w:rsidRPr="000370E5">
        <w:rPr>
          <w:bCs/>
          <w:sz w:val="24"/>
          <w:szCs w:val="24"/>
        </w:rPr>
        <w:t xml:space="preserve"> </w:t>
      </w:r>
      <w:r w:rsidR="000370E5" w:rsidRPr="000370E5">
        <w:rPr>
          <w:b/>
          <w:bCs/>
          <w:sz w:val="24"/>
          <w:szCs w:val="24"/>
        </w:rPr>
        <w:t>14 июня</w:t>
      </w:r>
      <w:r w:rsidR="00343716" w:rsidRPr="000370E5">
        <w:rPr>
          <w:b/>
          <w:bCs/>
          <w:sz w:val="24"/>
          <w:szCs w:val="24"/>
        </w:rPr>
        <w:t xml:space="preserve"> 202</w:t>
      </w:r>
      <w:r w:rsidR="00C25F1F">
        <w:rPr>
          <w:b/>
          <w:bCs/>
          <w:sz w:val="24"/>
          <w:szCs w:val="24"/>
        </w:rPr>
        <w:t>3</w:t>
      </w:r>
      <w:r w:rsidR="00343716" w:rsidRPr="000370E5">
        <w:rPr>
          <w:b/>
          <w:bCs/>
          <w:sz w:val="24"/>
          <w:szCs w:val="24"/>
        </w:rPr>
        <w:t xml:space="preserve"> года</w:t>
      </w:r>
      <w:r w:rsidR="00343716" w:rsidRPr="000370E5">
        <w:rPr>
          <w:bCs/>
          <w:sz w:val="24"/>
          <w:szCs w:val="24"/>
        </w:rPr>
        <w:t xml:space="preserve"> в </w:t>
      </w:r>
      <w:r w:rsidR="004A5AED" w:rsidRPr="000370E5">
        <w:rPr>
          <w:bCs/>
          <w:sz w:val="24"/>
          <w:szCs w:val="24"/>
        </w:rPr>
        <w:t xml:space="preserve">15 час. 00 мин. назначено проведение </w:t>
      </w:r>
      <w:r w:rsidR="004B79EF" w:rsidRPr="000370E5">
        <w:rPr>
          <w:bCs/>
          <w:sz w:val="24"/>
          <w:szCs w:val="24"/>
        </w:rPr>
        <w:t xml:space="preserve">публичных слушаний по проекту актуализированной </w:t>
      </w:r>
      <w:r w:rsidR="004B79EF" w:rsidRPr="000370E5">
        <w:rPr>
          <w:sz w:val="24"/>
          <w:szCs w:val="24"/>
        </w:rPr>
        <w:t xml:space="preserve">Схемы теплоснабжения ЗАТО город </w:t>
      </w:r>
      <w:proofErr w:type="spellStart"/>
      <w:r w:rsidR="004B79EF" w:rsidRPr="000370E5">
        <w:rPr>
          <w:sz w:val="24"/>
          <w:szCs w:val="24"/>
        </w:rPr>
        <w:t>Заозерск</w:t>
      </w:r>
      <w:proofErr w:type="spellEnd"/>
      <w:r w:rsidR="004B79EF" w:rsidRPr="00045329">
        <w:rPr>
          <w:sz w:val="24"/>
          <w:szCs w:val="24"/>
        </w:rPr>
        <w:t xml:space="preserve"> </w:t>
      </w:r>
      <w:r w:rsidR="006732BF" w:rsidRPr="006732BF">
        <w:rPr>
          <w:rFonts w:eastAsia="Calibri"/>
          <w:sz w:val="24"/>
          <w:szCs w:val="24"/>
        </w:rPr>
        <w:t>на период до 2033 года (</w:t>
      </w:r>
      <w:r w:rsidR="00877CD7">
        <w:rPr>
          <w:rFonts w:eastAsia="Calibri"/>
          <w:sz w:val="24"/>
          <w:szCs w:val="24"/>
        </w:rPr>
        <w:t>ежегодная актуализация</w:t>
      </w:r>
      <w:r w:rsidR="006732BF" w:rsidRPr="006732BF">
        <w:rPr>
          <w:rFonts w:eastAsia="Calibri"/>
          <w:b/>
          <w:color w:val="000000"/>
          <w:sz w:val="24"/>
          <w:szCs w:val="24"/>
        </w:rPr>
        <w:t>)</w:t>
      </w:r>
      <w:r w:rsidR="004A5AED" w:rsidRPr="006732BF">
        <w:rPr>
          <w:bCs/>
          <w:sz w:val="24"/>
          <w:szCs w:val="24"/>
        </w:rPr>
        <w:t>.</w:t>
      </w:r>
    </w:p>
    <w:p w:rsidR="001A0123" w:rsidRPr="00895584" w:rsidRDefault="00661BC5" w:rsidP="003B6DCF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</w:r>
      <w:r w:rsidR="00F6505D" w:rsidRPr="003B6DCF">
        <w:rPr>
          <w:sz w:val="24"/>
          <w:szCs w:val="24"/>
        </w:rPr>
        <w:t>П</w:t>
      </w:r>
      <w:r w:rsidR="001A0123" w:rsidRPr="003B6DCF">
        <w:rPr>
          <w:sz w:val="24"/>
          <w:szCs w:val="24"/>
        </w:rPr>
        <w:t xml:space="preserve">орядок участия граждан в </w:t>
      </w:r>
      <w:r w:rsidR="00D5378F" w:rsidRPr="003B6DCF">
        <w:rPr>
          <w:sz w:val="24"/>
          <w:szCs w:val="24"/>
        </w:rPr>
        <w:t>публичных слушаниях</w:t>
      </w:r>
      <w:r w:rsidR="001A0123" w:rsidRPr="003B6DCF">
        <w:rPr>
          <w:sz w:val="24"/>
          <w:szCs w:val="24"/>
        </w:rPr>
        <w:t xml:space="preserve"> определя</w:t>
      </w:r>
      <w:r w:rsidR="00F6505D" w:rsidRPr="003B6DCF">
        <w:rPr>
          <w:sz w:val="24"/>
          <w:szCs w:val="24"/>
        </w:rPr>
        <w:t>е</w:t>
      </w:r>
      <w:r w:rsidR="001A0123" w:rsidRPr="003B6DCF">
        <w:rPr>
          <w:sz w:val="24"/>
          <w:szCs w:val="24"/>
        </w:rPr>
        <w:t xml:space="preserve">тся </w:t>
      </w:r>
      <w:r w:rsidR="003B6DCF" w:rsidRPr="003B6DCF">
        <w:rPr>
          <w:bCs/>
          <w:sz w:val="24"/>
          <w:szCs w:val="24"/>
        </w:rPr>
        <w:t>Положение</w:t>
      </w:r>
      <w:r w:rsidR="003B6DCF">
        <w:rPr>
          <w:bCs/>
          <w:sz w:val="24"/>
          <w:szCs w:val="24"/>
        </w:rPr>
        <w:t xml:space="preserve">м </w:t>
      </w:r>
      <w:r w:rsidR="003B6DCF" w:rsidRPr="003B6DCF">
        <w:rPr>
          <w:bCs/>
          <w:sz w:val="24"/>
          <w:szCs w:val="24"/>
        </w:rPr>
        <w:t xml:space="preserve">о порядке </w:t>
      </w:r>
      <w:r w:rsidR="003B6DCF" w:rsidRPr="00895584">
        <w:rPr>
          <w:bCs/>
          <w:sz w:val="24"/>
          <w:szCs w:val="24"/>
        </w:rPr>
        <w:t xml:space="preserve">организации и проведения публичных слушаний по вопросам местного значения </w:t>
      </w:r>
      <w:proofErr w:type="gramStart"/>
      <w:r w:rsidR="00877CD7">
        <w:rPr>
          <w:bCs/>
          <w:sz w:val="24"/>
          <w:szCs w:val="24"/>
        </w:rPr>
        <w:t>в</w:t>
      </w:r>
      <w:proofErr w:type="gramEnd"/>
      <w:r w:rsidR="003B6DCF" w:rsidRPr="00895584">
        <w:rPr>
          <w:bCs/>
          <w:sz w:val="24"/>
          <w:szCs w:val="24"/>
        </w:rPr>
        <w:t xml:space="preserve"> ЗАТО </w:t>
      </w:r>
      <w:r w:rsidR="009323EE">
        <w:rPr>
          <w:bCs/>
          <w:sz w:val="24"/>
          <w:szCs w:val="24"/>
        </w:rPr>
        <w:br/>
      </w:r>
      <w:r w:rsidR="003B6DCF" w:rsidRPr="00895584">
        <w:rPr>
          <w:bCs/>
          <w:sz w:val="24"/>
          <w:szCs w:val="24"/>
        </w:rPr>
        <w:t xml:space="preserve">город </w:t>
      </w:r>
      <w:proofErr w:type="spellStart"/>
      <w:r w:rsidR="003B6DCF" w:rsidRPr="00895584">
        <w:rPr>
          <w:bCs/>
          <w:sz w:val="24"/>
          <w:szCs w:val="24"/>
        </w:rPr>
        <w:t>Заозерск</w:t>
      </w:r>
      <w:proofErr w:type="spellEnd"/>
      <w:r w:rsidR="001A0123" w:rsidRPr="00895584">
        <w:rPr>
          <w:sz w:val="24"/>
          <w:szCs w:val="24"/>
        </w:rPr>
        <w:t xml:space="preserve">, </w:t>
      </w:r>
      <w:r w:rsidR="00877CD7">
        <w:rPr>
          <w:sz w:val="24"/>
          <w:szCs w:val="24"/>
        </w:rPr>
        <w:t>утвержденным</w:t>
      </w:r>
      <w:r w:rsidR="001A0123" w:rsidRPr="00895584">
        <w:rPr>
          <w:sz w:val="24"/>
          <w:szCs w:val="24"/>
        </w:rPr>
        <w:t xml:space="preserve"> решением Совета депутатов ЗАТО </w:t>
      </w:r>
      <w:r w:rsidR="003B6DCF" w:rsidRPr="00895584">
        <w:rPr>
          <w:sz w:val="24"/>
          <w:szCs w:val="24"/>
        </w:rPr>
        <w:t xml:space="preserve">город </w:t>
      </w:r>
      <w:proofErr w:type="spellStart"/>
      <w:r w:rsidR="001A0123" w:rsidRPr="00895584">
        <w:rPr>
          <w:sz w:val="24"/>
          <w:szCs w:val="24"/>
        </w:rPr>
        <w:t>Заозерск</w:t>
      </w:r>
      <w:proofErr w:type="spellEnd"/>
      <w:r w:rsidR="001A0123" w:rsidRPr="00895584">
        <w:rPr>
          <w:sz w:val="24"/>
          <w:szCs w:val="24"/>
        </w:rPr>
        <w:t xml:space="preserve"> от </w:t>
      </w:r>
      <w:r w:rsidR="003B6DCF" w:rsidRPr="00895584">
        <w:rPr>
          <w:sz w:val="24"/>
          <w:szCs w:val="24"/>
        </w:rPr>
        <w:t>14</w:t>
      </w:r>
      <w:r w:rsidR="001A0123" w:rsidRPr="00895584">
        <w:rPr>
          <w:sz w:val="24"/>
          <w:szCs w:val="24"/>
        </w:rPr>
        <w:t>.0</w:t>
      </w:r>
      <w:r w:rsidR="003B6DCF" w:rsidRPr="00895584">
        <w:rPr>
          <w:sz w:val="24"/>
          <w:szCs w:val="24"/>
        </w:rPr>
        <w:t>4</w:t>
      </w:r>
      <w:r w:rsidR="001A0123" w:rsidRPr="00895584">
        <w:rPr>
          <w:sz w:val="24"/>
          <w:szCs w:val="24"/>
        </w:rPr>
        <w:t>.20</w:t>
      </w:r>
      <w:r w:rsidR="003B6DCF" w:rsidRPr="00895584">
        <w:rPr>
          <w:sz w:val="24"/>
          <w:szCs w:val="24"/>
        </w:rPr>
        <w:t>20</w:t>
      </w:r>
      <w:r w:rsidR="004A5AED" w:rsidRPr="00895584">
        <w:rPr>
          <w:sz w:val="24"/>
          <w:szCs w:val="24"/>
        </w:rPr>
        <w:t xml:space="preserve"> </w:t>
      </w:r>
      <w:r w:rsidR="009323EE">
        <w:rPr>
          <w:sz w:val="24"/>
          <w:szCs w:val="24"/>
        </w:rPr>
        <w:br/>
        <w:t>№ </w:t>
      </w:r>
      <w:r w:rsidR="003B6DCF" w:rsidRPr="00895584">
        <w:rPr>
          <w:sz w:val="24"/>
          <w:szCs w:val="24"/>
        </w:rPr>
        <w:t>13-3973</w:t>
      </w:r>
      <w:r w:rsidR="001A0123" w:rsidRPr="00895584">
        <w:rPr>
          <w:sz w:val="24"/>
          <w:szCs w:val="24"/>
        </w:rPr>
        <w:t xml:space="preserve"> (далее – Положение).</w:t>
      </w:r>
    </w:p>
    <w:p w:rsidR="0059111B" w:rsidRPr="00895584" w:rsidRDefault="003B6DCF" w:rsidP="00895584">
      <w:pPr>
        <w:contextualSpacing/>
        <w:jc w:val="both"/>
        <w:rPr>
          <w:sz w:val="24"/>
          <w:szCs w:val="24"/>
        </w:rPr>
      </w:pPr>
      <w:bookmarkStart w:id="0" w:name="sub_1008"/>
      <w:r w:rsidRPr="00895584">
        <w:rPr>
          <w:sz w:val="24"/>
          <w:szCs w:val="24"/>
        </w:rPr>
        <w:tab/>
      </w:r>
      <w:r w:rsidR="0059111B" w:rsidRPr="00895584">
        <w:rPr>
          <w:sz w:val="24"/>
          <w:szCs w:val="24"/>
        </w:rPr>
        <w:t xml:space="preserve">В соответствии с </w:t>
      </w:r>
      <w:r w:rsidRPr="00895584">
        <w:rPr>
          <w:sz w:val="24"/>
          <w:szCs w:val="24"/>
        </w:rPr>
        <w:t>Положени</w:t>
      </w:r>
      <w:r w:rsidR="0059111B" w:rsidRPr="00895584">
        <w:rPr>
          <w:sz w:val="24"/>
          <w:szCs w:val="24"/>
        </w:rPr>
        <w:t>ем</w:t>
      </w:r>
      <w:r w:rsidRPr="00895584">
        <w:rPr>
          <w:sz w:val="24"/>
          <w:szCs w:val="24"/>
        </w:rPr>
        <w:t xml:space="preserve"> участниками публичных слушаний являются:</w:t>
      </w:r>
    </w:p>
    <w:p w:rsidR="0059111B" w:rsidRPr="009315D8" w:rsidRDefault="009323EE" w:rsidP="002D3FD3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 </w:t>
      </w:r>
      <w:proofErr w:type="gramStart"/>
      <w:r w:rsidR="0059111B" w:rsidRPr="00895584">
        <w:rPr>
          <w:sz w:val="24"/>
          <w:szCs w:val="24"/>
        </w:rPr>
        <w:t>жители</w:t>
      </w:r>
      <w:proofErr w:type="gramEnd"/>
      <w:r w:rsidR="0059111B" w:rsidRPr="00895584">
        <w:rPr>
          <w:sz w:val="24"/>
          <w:szCs w:val="24"/>
        </w:rPr>
        <w:t xml:space="preserve"> ЗАТО город </w:t>
      </w:r>
      <w:proofErr w:type="spellStart"/>
      <w:r w:rsidR="0059111B" w:rsidRPr="00895584">
        <w:rPr>
          <w:sz w:val="24"/>
          <w:szCs w:val="24"/>
        </w:rPr>
        <w:t>Заозерск</w:t>
      </w:r>
      <w:proofErr w:type="spellEnd"/>
      <w:r w:rsidR="0059111B" w:rsidRPr="00895584">
        <w:rPr>
          <w:sz w:val="24"/>
          <w:szCs w:val="24"/>
        </w:rPr>
        <w:t xml:space="preserve">, представители трудовых коллективов, общественных </w:t>
      </w:r>
      <w:r w:rsidR="0059111B" w:rsidRPr="009315D8">
        <w:rPr>
          <w:sz w:val="24"/>
          <w:szCs w:val="24"/>
        </w:rPr>
        <w:t xml:space="preserve">объединений, политических партий, профессиональных союзов, направившие заявки до </w:t>
      </w:r>
      <w:r w:rsidR="00C84770">
        <w:rPr>
          <w:sz w:val="24"/>
          <w:szCs w:val="24"/>
        </w:rPr>
        <w:t>0</w:t>
      </w:r>
      <w:r w:rsidR="00473D2D">
        <w:rPr>
          <w:sz w:val="24"/>
          <w:szCs w:val="24"/>
        </w:rPr>
        <w:t>7</w:t>
      </w:r>
      <w:r w:rsidR="00C84770">
        <w:rPr>
          <w:sz w:val="24"/>
          <w:szCs w:val="24"/>
        </w:rPr>
        <w:t>.06</w:t>
      </w:r>
      <w:r w:rsidR="0059111B" w:rsidRPr="009315D8">
        <w:rPr>
          <w:sz w:val="24"/>
          <w:szCs w:val="24"/>
        </w:rPr>
        <w:t>.202</w:t>
      </w:r>
      <w:r w:rsidR="00C84770">
        <w:rPr>
          <w:sz w:val="24"/>
          <w:szCs w:val="24"/>
        </w:rPr>
        <w:t>2</w:t>
      </w:r>
      <w:r w:rsidR="0059111B" w:rsidRPr="009315D8">
        <w:rPr>
          <w:sz w:val="24"/>
          <w:szCs w:val="24"/>
        </w:rPr>
        <w:t xml:space="preserve">, и включенные оргкомитетом в список участников публичных слушаний, должностные лица Администрации ЗАТО город </w:t>
      </w:r>
      <w:proofErr w:type="spellStart"/>
      <w:r w:rsidR="0059111B" w:rsidRPr="009315D8">
        <w:rPr>
          <w:sz w:val="24"/>
          <w:szCs w:val="24"/>
        </w:rPr>
        <w:t>Заозерск</w:t>
      </w:r>
      <w:proofErr w:type="spellEnd"/>
      <w:r w:rsidR="0059111B" w:rsidRPr="009315D8">
        <w:rPr>
          <w:sz w:val="24"/>
          <w:szCs w:val="24"/>
        </w:rPr>
        <w:t>, приглашенные лица, консультанты и эксперты;</w:t>
      </w:r>
    </w:p>
    <w:p w:rsidR="0059111B" w:rsidRPr="00C25F1F" w:rsidRDefault="009323EE" w:rsidP="002D3FD3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 </w:t>
      </w:r>
      <w:r w:rsidR="0059111B" w:rsidRPr="009315D8">
        <w:rPr>
          <w:sz w:val="24"/>
          <w:szCs w:val="24"/>
        </w:rPr>
        <w:t xml:space="preserve">участниками публичных слушаний с правом выступления являются </w:t>
      </w:r>
      <w:proofErr w:type="gramStart"/>
      <w:r w:rsidR="0059111B" w:rsidRPr="009315D8">
        <w:rPr>
          <w:sz w:val="24"/>
          <w:szCs w:val="24"/>
        </w:rPr>
        <w:t>жители</w:t>
      </w:r>
      <w:proofErr w:type="gramEnd"/>
      <w:r w:rsidR="0059111B" w:rsidRPr="009315D8">
        <w:rPr>
          <w:sz w:val="24"/>
          <w:szCs w:val="24"/>
        </w:rPr>
        <w:t xml:space="preserve"> ЗАТО город </w:t>
      </w:r>
      <w:proofErr w:type="spellStart"/>
      <w:r w:rsidR="0059111B" w:rsidRPr="009315D8">
        <w:rPr>
          <w:sz w:val="24"/>
          <w:szCs w:val="24"/>
        </w:rPr>
        <w:t>Заозерск</w:t>
      </w:r>
      <w:proofErr w:type="spellEnd"/>
      <w:r w:rsidR="0059111B" w:rsidRPr="009315D8">
        <w:rPr>
          <w:sz w:val="24"/>
          <w:szCs w:val="24"/>
        </w:rPr>
        <w:t xml:space="preserve">, представители трудовых коллективов, общественных объединений, профессиональных союзов, иных собраний граждан, </w:t>
      </w:r>
      <w:r w:rsidR="0059111B" w:rsidRPr="00C25F1F">
        <w:rPr>
          <w:sz w:val="24"/>
          <w:szCs w:val="24"/>
        </w:rPr>
        <w:t xml:space="preserve">внесшие в оргкомитет аргументированные предложения к проекту муниципального правового акта до </w:t>
      </w:r>
      <w:r w:rsidR="00827EE8" w:rsidRPr="00C25F1F">
        <w:rPr>
          <w:b/>
          <w:sz w:val="24"/>
          <w:szCs w:val="24"/>
        </w:rPr>
        <w:t>0</w:t>
      </w:r>
      <w:r w:rsidR="00DD75E3" w:rsidRPr="00C25F1F">
        <w:rPr>
          <w:b/>
          <w:sz w:val="24"/>
          <w:szCs w:val="24"/>
        </w:rPr>
        <w:t>7</w:t>
      </w:r>
      <w:r w:rsidR="00827EE8" w:rsidRPr="00C25F1F">
        <w:rPr>
          <w:b/>
          <w:sz w:val="24"/>
          <w:szCs w:val="24"/>
        </w:rPr>
        <w:t>.06.202</w:t>
      </w:r>
      <w:r w:rsidR="00C25F1F" w:rsidRPr="00C25F1F">
        <w:rPr>
          <w:b/>
          <w:sz w:val="24"/>
          <w:szCs w:val="24"/>
        </w:rPr>
        <w:t>3</w:t>
      </w:r>
      <w:r w:rsidR="0059111B" w:rsidRPr="00C25F1F">
        <w:rPr>
          <w:sz w:val="24"/>
          <w:szCs w:val="24"/>
        </w:rPr>
        <w:t xml:space="preserve">, и включенные оргкомитетом в список выступающих на публичных слушаниях, должностные лица Администрации ЗАТО город </w:t>
      </w:r>
      <w:proofErr w:type="spellStart"/>
      <w:r w:rsidR="0059111B" w:rsidRPr="00C25F1F">
        <w:rPr>
          <w:sz w:val="24"/>
          <w:szCs w:val="24"/>
        </w:rPr>
        <w:t>Заозерск</w:t>
      </w:r>
      <w:proofErr w:type="spellEnd"/>
      <w:r w:rsidR="0059111B" w:rsidRPr="00C25F1F">
        <w:rPr>
          <w:sz w:val="24"/>
          <w:szCs w:val="24"/>
        </w:rPr>
        <w:t>, консультанты и эксперты.</w:t>
      </w:r>
    </w:p>
    <w:bookmarkEnd w:id="0"/>
    <w:p w:rsidR="008D020B" w:rsidRPr="00C25F1F" w:rsidRDefault="008D020B" w:rsidP="00895584">
      <w:pPr>
        <w:ind w:firstLine="567"/>
        <w:contextualSpacing/>
        <w:jc w:val="both"/>
        <w:rPr>
          <w:sz w:val="24"/>
          <w:szCs w:val="24"/>
        </w:rPr>
      </w:pPr>
      <w:r w:rsidRPr="00C25F1F">
        <w:rPr>
          <w:sz w:val="24"/>
          <w:szCs w:val="24"/>
        </w:rPr>
        <w:t>Заявки на участие в публичных слушаниях принимаются организационным комитетом по подготовке и проведению публичных слушаний</w:t>
      </w:r>
      <w:r w:rsidR="00191816" w:rsidRPr="00C25F1F">
        <w:rPr>
          <w:sz w:val="24"/>
          <w:szCs w:val="24"/>
        </w:rPr>
        <w:t xml:space="preserve"> до </w:t>
      </w:r>
      <w:r w:rsidR="00827EE8" w:rsidRPr="00C25F1F">
        <w:rPr>
          <w:b/>
          <w:sz w:val="24"/>
          <w:szCs w:val="24"/>
        </w:rPr>
        <w:t>0</w:t>
      </w:r>
      <w:r w:rsidR="00DD75E3" w:rsidRPr="00C25F1F">
        <w:rPr>
          <w:b/>
          <w:sz w:val="24"/>
          <w:szCs w:val="24"/>
        </w:rPr>
        <w:t>7</w:t>
      </w:r>
      <w:r w:rsidR="00827EE8" w:rsidRPr="00C25F1F">
        <w:rPr>
          <w:b/>
          <w:sz w:val="24"/>
          <w:szCs w:val="24"/>
        </w:rPr>
        <w:t>.06.202</w:t>
      </w:r>
      <w:r w:rsidR="00C25F1F" w:rsidRPr="00C25F1F">
        <w:rPr>
          <w:b/>
          <w:sz w:val="24"/>
          <w:szCs w:val="24"/>
        </w:rPr>
        <w:t>3</w:t>
      </w:r>
      <w:r w:rsidRPr="00C25F1F">
        <w:rPr>
          <w:sz w:val="24"/>
          <w:szCs w:val="24"/>
        </w:rPr>
        <w:t>:</w:t>
      </w:r>
    </w:p>
    <w:p w:rsidR="008D020B" w:rsidRPr="00C25F1F" w:rsidRDefault="009323EE" w:rsidP="00895584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 </w:t>
      </w:r>
      <w:r w:rsidR="008D020B" w:rsidRPr="00C25F1F">
        <w:rPr>
          <w:sz w:val="24"/>
          <w:szCs w:val="24"/>
        </w:rPr>
        <w:t>от жителей города;</w:t>
      </w:r>
    </w:p>
    <w:p w:rsidR="008D020B" w:rsidRDefault="009323EE" w:rsidP="00895584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 </w:t>
      </w:r>
      <w:r w:rsidR="008D020B" w:rsidRPr="00C25F1F">
        <w:rPr>
          <w:sz w:val="24"/>
          <w:szCs w:val="24"/>
        </w:rPr>
        <w:t xml:space="preserve">от трудовых коллективов, общественных </w:t>
      </w:r>
      <w:r>
        <w:rPr>
          <w:sz w:val="24"/>
          <w:szCs w:val="24"/>
        </w:rPr>
        <w:t xml:space="preserve"> </w:t>
      </w:r>
      <w:r w:rsidR="008D020B" w:rsidRPr="00C25F1F">
        <w:rPr>
          <w:sz w:val="24"/>
          <w:szCs w:val="24"/>
        </w:rPr>
        <w:t>объединений</w:t>
      </w:r>
      <w:r w:rsidR="008D020B" w:rsidRPr="00895584">
        <w:rPr>
          <w:sz w:val="24"/>
          <w:szCs w:val="24"/>
        </w:rPr>
        <w:t>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 w:rsidRPr="00895584">
        <w:rPr>
          <w:sz w:val="24"/>
          <w:szCs w:val="24"/>
        </w:rPr>
        <w:t xml:space="preserve">ичных слушаниях, </w:t>
      </w:r>
      <w:r w:rsidR="00A750EC" w:rsidRPr="00895584">
        <w:rPr>
          <w:sz w:val="24"/>
          <w:szCs w:val="24"/>
        </w:rPr>
        <w:t>контактный телефон для решения организационных вопросов</w:t>
      </w:r>
      <w:r w:rsidR="008D020B" w:rsidRPr="00895584">
        <w:rPr>
          <w:sz w:val="24"/>
          <w:szCs w:val="24"/>
        </w:rPr>
        <w:t>.</w:t>
      </w:r>
    </w:p>
    <w:p w:rsidR="00895584" w:rsidRPr="00895584" w:rsidRDefault="00895584" w:rsidP="00895584">
      <w:pPr>
        <w:ind w:firstLine="709"/>
        <w:contextualSpacing/>
        <w:jc w:val="both"/>
        <w:rPr>
          <w:sz w:val="24"/>
          <w:szCs w:val="24"/>
        </w:rPr>
      </w:pPr>
      <w:r w:rsidRPr="00895584">
        <w:rPr>
          <w:sz w:val="24"/>
          <w:szCs w:val="24"/>
        </w:rPr>
        <w:t xml:space="preserve">Проект актуализированной Схемы </w:t>
      </w:r>
      <w:proofErr w:type="gramStart"/>
      <w:r w:rsidRPr="00895584">
        <w:rPr>
          <w:sz w:val="24"/>
          <w:szCs w:val="24"/>
        </w:rPr>
        <w:t>теплоснабжения</w:t>
      </w:r>
      <w:proofErr w:type="gramEnd"/>
      <w:r w:rsidRPr="00895584">
        <w:rPr>
          <w:sz w:val="24"/>
          <w:szCs w:val="24"/>
        </w:rPr>
        <w:t xml:space="preserve"> ЗАТО город </w:t>
      </w:r>
      <w:proofErr w:type="spellStart"/>
      <w:r w:rsidRPr="00895584">
        <w:rPr>
          <w:sz w:val="24"/>
          <w:szCs w:val="24"/>
        </w:rPr>
        <w:t>Заозерск</w:t>
      </w:r>
      <w:proofErr w:type="spellEnd"/>
      <w:r w:rsidRPr="00895584">
        <w:rPr>
          <w:sz w:val="24"/>
          <w:szCs w:val="24"/>
        </w:rPr>
        <w:t xml:space="preserve"> </w:t>
      </w:r>
      <w:r w:rsidR="006732BF" w:rsidRPr="006732BF">
        <w:rPr>
          <w:rFonts w:eastAsia="Calibri"/>
          <w:sz w:val="24"/>
          <w:szCs w:val="24"/>
        </w:rPr>
        <w:t xml:space="preserve">на </w:t>
      </w:r>
      <w:r w:rsidR="009323EE">
        <w:rPr>
          <w:rFonts w:eastAsia="Calibri"/>
          <w:sz w:val="24"/>
          <w:szCs w:val="24"/>
        </w:rPr>
        <w:br/>
      </w:r>
      <w:r w:rsidR="006732BF" w:rsidRPr="006732BF">
        <w:rPr>
          <w:rFonts w:eastAsia="Calibri"/>
          <w:sz w:val="24"/>
          <w:szCs w:val="24"/>
        </w:rPr>
        <w:t xml:space="preserve">период до 2033 года </w:t>
      </w:r>
      <w:r w:rsidRPr="006732BF">
        <w:rPr>
          <w:sz w:val="24"/>
          <w:szCs w:val="24"/>
        </w:rPr>
        <w:t>размещен на официальном сайте органов местного самоуправления</w:t>
      </w:r>
      <w:r w:rsidRPr="00895584">
        <w:rPr>
          <w:sz w:val="24"/>
          <w:szCs w:val="24"/>
        </w:rPr>
        <w:t xml:space="preserve"> ЗАТО город </w:t>
      </w:r>
      <w:proofErr w:type="spellStart"/>
      <w:r w:rsidRPr="00895584">
        <w:rPr>
          <w:sz w:val="24"/>
          <w:szCs w:val="24"/>
        </w:rPr>
        <w:t>Заозерск</w:t>
      </w:r>
      <w:proofErr w:type="spellEnd"/>
      <w:r w:rsidRPr="00895584">
        <w:rPr>
          <w:sz w:val="24"/>
          <w:szCs w:val="24"/>
        </w:rPr>
        <w:t xml:space="preserve"> в информационно-телекоммуникационной сети «Интернет» в разделе </w:t>
      </w:r>
      <w:r w:rsidR="009323EE">
        <w:rPr>
          <w:sz w:val="24"/>
          <w:szCs w:val="24"/>
        </w:rPr>
        <w:br/>
      </w:r>
      <w:r w:rsidRPr="00895584">
        <w:rPr>
          <w:sz w:val="24"/>
          <w:szCs w:val="24"/>
        </w:rPr>
        <w:t>Архитектура и градостроительство», подраздел «Документы территориального планирования», «Проекты документов», «Актуализация схемы теплоснабжения», 202</w:t>
      </w:r>
      <w:r w:rsidR="00AF2E14">
        <w:rPr>
          <w:sz w:val="24"/>
          <w:szCs w:val="24"/>
        </w:rPr>
        <w:t>3</w:t>
      </w:r>
      <w:r w:rsidR="00C84770">
        <w:rPr>
          <w:sz w:val="24"/>
          <w:szCs w:val="24"/>
        </w:rPr>
        <w:t> </w:t>
      </w:r>
      <w:r w:rsidRPr="00895584">
        <w:rPr>
          <w:sz w:val="24"/>
          <w:szCs w:val="24"/>
        </w:rPr>
        <w:t>год,</w:t>
      </w:r>
      <w:r w:rsidRPr="00895584">
        <w:rPr>
          <w:b/>
          <w:sz w:val="24"/>
          <w:szCs w:val="24"/>
        </w:rPr>
        <w:t xml:space="preserve"> </w:t>
      </w:r>
      <w:r w:rsidR="009323EE">
        <w:rPr>
          <w:b/>
          <w:sz w:val="24"/>
          <w:szCs w:val="24"/>
        </w:rPr>
        <w:br/>
      </w:r>
      <w:r w:rsidRPr="00895584">
        <w:rPr>
          <w:sz w:val="24"/>
          <w:szCs w:val="24"/>
        </w:rPr>
        <w:t xml:space="preserve">по адресу: </w:t>
      </w:r>
      <w:r w:rsidR="007B1545" w:rsidRPr="007B1545">
        <w:rPr>
          <w:sz w:val="24"/>
          <w:szCs w:val="24"/>
          <w:u w:val="single"/>
        </w:rPr>
        <w:t>https://zatozaozersk.ru/o-gorode/arhitektura-i-gradostroitelstvo/dokumenty-territorialnogo-planirovaniya/proekty-dokumentov/aktualizaciya-shemy-teplosnabzheniya/202</w:t>
      </w:r>
      <w:r w:rsidR="00AF2E14">
        <w:rPr>
          <w:sz w:val="24"/>
          <w:szCs w:val="24"/>
          <w:u w:val="single"/>
        </w:rPr>
        <w:t>3</w:t>
      </w:r>
      <w:r w:rsidR="007B1545" w:rsidRPr="007B1545">
        <w:rPr>
          <w:sz w:val="24"/>
          <w:szCs w:val="24"/>
          <w:u w:val="single"/>
        </w:rPr>
        <w:t>-god-1/</w:t>
      </w:r>
      <w:r w:rsidRPr="00895584">
        <w:rPr>
          <w:sz w:val="24"/>
          <w:szCs w:val="24"/>
          <w:u w:val="single"/>
        </w:rPr>
        <w:t>.</w:t>
      </w:r>
    </w:p>
    <w:p w:rsidR="008D020B" w:rsidRDefault="00191816" w:rsidP="008D020B">
      <w:pPr>
        <w:ind w:firstLine="709"/>
        <w:jc w:val="both"/>
        <w:rPr>
          <w:sz w:val="24"/>
          <w:szCs w:val="24"/>
        </w:rPr>
      </w:pPr>
      <w:proofErr w:type="gramStart"/>
      <w:r w:rsidRPr="00895584">
        <w:rPr>
          <w:sz w:val="24"/>
          <w:szCs w:val="24"/>
        </w:rPr>
        <w:t>Прием заявок осуществляется</w:t>
      </w:r>
      <w:r w:rsidR="008D020B" w:rsidRPr="00895584">
        <w:rPr>
          <w:sz w:val="24"/>
          <w:szCs w:val="24"/>
        </w:rPr>
        <w:t xml:space="preserve"> по адресу: пер. Школьный, д. 1, </w:t>
      </w:r>
      <w:r w:rsidR="004A3006" w:rsidRPr="00895584">
        <w:rPr>
          <w:sz w:val="24"/>
          <w:szCs w:val="24"/>
        </w:rPr>
        <w:t>кабинет</w:t>
      </w:r>
      <w:r w:rsidR="004A3006">
        <w:rPr>
          <w:sz w:val="24"/>
          <w:szCs w:val="24"/>
        </w:rPr>
        <w:t xml:space="preserve"> № 53, </w:t>
      </w:r>
      <w:r w:rsidR="008D020B">
        <w:rPr>
          <w:sz w:val="24"/>
          <w:szCs w:val="24"/>
        </w:rPr>
        <w:t xml:space="preserve">г. </w:t>
      </w:r>
      <w:proofErr w:type="spellStart"/>
      <w:r w:rsidR="008D020B">
        <w:rPr>
          <w:sz w:val="24"/>
          <w:szCs w:val="24"/>
        </w:rPr>
        <w:t>Заозерск</w:t>
      </w:r>
      <w:proofErr w:type="spellEnd"/>
      <w:r w:rsidR="008D020B">
        <w:rPr>
          <w:sz w:val="24"/>
          <w:szCs w:val="24"/>
        </w:rPr>
        <w:t>, Мурманская область, 184310 (</w:t>
      </w:r>
      <w:r w:rsidR="00E85B63">
        <w:rPr>
          <w:sz w:val="24"/>
          <w:szCs w:val="24"/>
        </w:rPr>
        <w:t xml:space="preserve">в рабочие дни, </w:t>
      </w:r>
      <w:r w:rsidR="008D020B">
        <w:rPr>
          <w:sz w:val="24"/>
          <w:szCs w:val="24"/>
        </w:rPr>
        <w:t xml:space="preserve">с </w:t>
      </w:r>
      <w:r w:rsidR="0097327F">
        <w:rPr>
          <w:sz w:val="24"/>
          <w:szCs w:val="24"/>
        </w:rPr>
        <w:t>09</w:t>
      </w:r>
      <w:r w:rsidR="00C87151">
        <w:rPr>
          <w:sz w:val="24"/>
          <w:szCs w:val="24"/>
        </w:rPr>
        <w:t xml:space="preserve"> час. 00 мин. до</w:t>
      </w:r>
      <w:r w:rsidR="00E85B63">
        <w:rPr>
          <w:sz w:val="24"/>
          <w:szCs w:val="24"/>
        </w:rPr>
        <w:t xml:space="preserve"> </w:t>
      </w:r>
      <w:r w:rsidR="008D020B">
        <w:rPr>
          <w:sz w:val="24"/>
          <w:szCs w:val="24"/>
        </w:rPr>
        <w:t>13 час. 00 мин., с 15 час. 00 мин. до 17 час. 00 мин.).</w:t>
      </w:r>
      <w:proofErr w:type="gramEnd"/>
    </w:p>
    <w:p w:rsidR="006732BF" w:rsidRDefault="00DB6DF9" w:rsidP="006732B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(81556) 3-</w:t>
      </w:r>
      <w:r w:rsidR="000960FB">
        <w:rPr>
          <w:sz w:val="24"/>
          <w:szCs w:val="24"/>
        </w:rPr>
        <w:t>17</w:t>
      </w:r>
      <w:r>
        <w:rPr>
          <w:sz w:val="24"/>
          <w:szCs w:val="24"/>
        </w:rPr>
        <w:t>-</w:t>
      </w:r>
      <w:r w:rsidR="000960FB">
        <w:rPr>
          <w:sz w:val="24"/>
          <w:szCs w:val="24"/>
        </w:rPr>
        <w:t>34</w:t>
      </w:r>
      <w:r>
        <w:rPr>
          <w:sz w:val="24"/>
          <w:szCs w:val="24"/>
        </w:rPr>
        <w:t>.</w:t>
      </w:r>
    </w:p>
    <w:p w:rsidR="00343716" w:rsidRDefault="00343716" w:rsidP="006732BF">
      <w:pPr>
        <w:ind w:firstLine="709"/>
        <w:jc w:val="both"/>
        <w:rPr>
          <w:sz w:val="24"/>
          <w:szCs w:val="24"/>
        </w:rPr>
      </w:pPr>
    </w:p>
    <w:p w:rsidR="008D020B" w:rsidRDefault="009323EE" w:rsidP="008D020B">
      <w:pPr>
        <w:jc w:val="both"/>
        <w:rPr>
          <w:sz w:val="24"/>
          <w:szCs w:val="24"/>
        </w:rPr>
      </w:pPr>
      <w:r>
        <w:rPr>
          <w:sz w:val="24"/>
          <w:szCs w:val="24"/>
        </w:rPr>
        <w:t>Организационный комитет</w:t>
      </w:r>
    </w:p>
    <w:sectPr w:rsidR="008D020B" w:rsidSect="0057643A">
      <w:footerReference w:type="default" r:id="rId8"/>
      <w:pgSz w:w="11906" w:h="16838"/>
      <w:pgMar w:top="851" w:right="567" w:bottom="709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635" w:rsidRDefault="00DF6635" w:rsidP="001024F9">
      <w:r>
        <w:separator/>
      </w:r>
    </w:p>
  </w:endnote>
  <w:endnote w:type="continuationSeparator" w:id="0">
    <w:p w:rsidR="00DF6635" w:rsidRDefault="00DF6635" w:rsidP="00102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CDC" w:rsidRPr="001024F9" w:rsidRDefault="008E4CDC" w:rsidP="001024F9">
    <w:pPr>
      <w:pStyle w:val="af"/>
    </w:pPr>
    <w:r w:rsidRPr="00E62197"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635" w:rsidRDefault="00DF6635" w:rsidP="001024F9">
      <w:r>
        <w:separator/>
      </w:r>
    </w:p>
  </w:footnote>
  <w:footnote w:type="continuationSeparator" w:id="0">
    <w:p w:rsidR="00DF6635" w:rsidRDefault="00DF6635" w:rsidP="00102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142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6CFB"/>
    <w:rsid w:val="00004A93"/>
    <w:rsid w:val="00014837"/>
    <w:rsid w:val="00015A72"/>
    <w:rsid w:val="0001616D"/>
    <w:rsid w:val="000172FC"/>
    <w:rsid w:val="00027CDC"/>
    <w:rsid w:val="000366BE"/>
    <w:rsid w:val="000370E5"/>
    <w:rsid w:val="0003750B"/>
    <w:rsid w:val="00043094"/>
    <w:rsid w:val="0006248E"/>
    <w:rsid w:val="0008240E"/>
    <w:rsid w:val="0008547D"/>
    <w:rsid w:val="00090404"/>
    <w:rsid w:val="00093656"/>
    <w:rsid w:val="000960FB"/>
    <w:rsid w:val="000A0E07"/>
    <w:rsid w:val="000A54A1"/>
    <w:rsid w:val="000B50B9"/>
    <w:rsid w:val="000D0A3F"/>
    <w:rsid w:val="000D6815"/>
    <w:rsid w:val="000D7E0D"/>
    <w:rsid w:val="000E4055"/>
    <w:rsid w:val="000F1FF4"/>
    <w:rsid w:val="000F31CC"/>
    <w:rsid w:val="000F360C"/>
    <w:rsid w:val="000F4942"/>
    <w:rsid w:val="001024F9"/>
    <w:rsid w:val="0014242A"/>
    <w:rsid w:val="00152B8C"/>
    <w:rsid w:val="001544FD"/>
    <w:rsid w:val="0015492F"/>
    <w:rsid w:val="001563BA"/>
    <w:rsid w:val="00157438"/>
    <w:rsid w:val="001743FD"/>
    <w:rsid w:val="00175455"/>
    <w:rsid w:val="00191816"/>
    <w:rsid w:val="001A0123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48DD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2453"/>
    <w:rsid w:val="002D3FD3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2F6B65"/>
    <w:rsid w:val="00300BE2"/>
    <w:rsid w:val="00317490"/>
    <w:rsid w:val="00322C94"/>
    <w:rsid w:val="003363D9"/>
    <w:rsid w:val="00336AAD"/>
    <w:rsid w:val="003411FE"/>
    <w:rsid w:val="00343716"/>
    <w:rsid w:val="00353A1C"/>
    <w:rsid w:val="00360274"/>
    <w:rsid w:val="003649D1"/>
    <w:rsid w:val="00376EE8"/>
    <w:rsid w:val="00390711"/>
    <w:rsid w:val="00393D37"/>
    <w:rsid w:val="00394A46"/>
    <w:rsid w:val="003A1FD7"/>
    <w:rsid w:val="003B6DCF"/>
    <w:rsid w:val="003C6542"/>
    <w:rsid w:val="003C7B34"/>
    <w:rsid w:val="003D24C2"/>
    <w:rsid w:val="003E2994"/>
    <w:rsid w:val="003E4A26"/>
    <w:rsid w:val="003E515D"/>
    <w:rsid w:val="003F6F80"/>
    <w:rsid w:val="0040088A"/>
    <w:rsid w:val="004032FB"/>
    <w:rsid w:val="00410448"/>
    <w:rsid w:val="00413BCD"/>
    <w:rsid w:val="00416A7E"/>
    <w:rsid w:val="00437D09"/>
    <w:rsid w:val="0044080C"/>
    <w:rsid w:val="00444034"/>
    <w:rsid w:val="00472939"/>
    <w:rsid w:val="00473D2D"/>
    <w:rsid w:val="00483370"/>
    <w:rsid w:val="004867AE"/>
    <w:rsid w:val="004A3006"/>
    <w:rsid w:val="004A5AED"/>
    <w:rsid w:val="004B79EF"/>
    <w:rsid w:val="004F1056"/>
    <w:rsid w:val="004F4D4B"/>
    <w:rsid w:val="004F7D7D"/>
    <w:rsid w:val="0051275B"/>
    <w:rsid w:val="00536374"/>
    <w:rsid w:val="00562678"/>
    <w:rsid w:val="0057643A"/>
    <w:rsid w:val="0059111B"/>
    <w:rsid w:val="005969F4"/>
    <w:rsid w:val="005A776A"/>
    <w:rsid w:val="005C2A17"/>
    <w:rsid w:val="005C5A0D"/>
    <w:rsid w:val="0060506F"/>
    <w:rsid w:val="00613C5A"/>
    <w:rsid w:val="0062332E"/>
    <w:rsid w:val="0062394B"/>
    <w:rsid w:val="00634F17"/>
    <w:rsid w:val="00647BD3"/>
    <w:rsid w:val="00661114"/>
    <w:rsid w:val="00661BC5"/>
    <w:rsid w:val="006732BF"/>
    <w:rsid w:val="00680B54"/>
    <w:rsid w:val="00681340"/>
    <w:rsid w:val="00685E37"/>
    <w:rsid w:val="00691BC9"/>
    <w:rsid w:val="00694ACA"/>
    <w:rsid w:val="006A2D90"/>
    <w:rsid w:val="006D392C"/>
    <w:rsid w:val="006D4E6C"/>
    <w:rsid w:val="006F6384"/>
    <w:rsid w:val="0070133D"/>
    <w:rsid w:val="00705E66"/>
    <w:rsid w:val="00710A56"/>
    <w:rsid w:val="00722A81"/>
    <w:rsid w:val="0076113E"/>
    <w:rsid w:val="007706AF"/>
    <w:rsid w:val="00773EAB"/>
    <w:rsid w:val="00781367"/>
    <w:rsid w:val="007866D8"/>
    <w:rsid w:val="0079174E"/>
    <w:rsid w:val="0079214E"/>
    <w:rsid w:val="00793BCA"/>
    <w:rsid w:val="00793C6C"/>
    <w:rsid w:val="007A2ADB"/>
    <w:rsid w:val="007A7E40"/>
    <w:rsid w:val="007B0D7B"/>
    <w:rsid w:val="007B1545"/>
    <w:rsid w:val="007B44C4"/>
    <w:rsid w:val="007B4893"/>
    <w:rsid w:val="007C41DF"/>
    <w:rsid w:val="007D015C"/>
    <w:rsid w:val="007D02FC"/>
    <w:rsid w:val="007F3881"/>
    <w:rsid w:val="007F3C0F"/>
    <w:rsid w:val="00812C10"/>
    <w:rsid w:val="008171F1"/>
    <w:rsid w:val="00827EE8"/>
    <w:rsid w:val="00847438"/>
    <w:rsid w:val="00853113"/>
    <w:rsid w:val="008559D1"/>
    <w:rsid w:val="0086228F"/>
    <w:rsid w:val="00866D71"/>
    <w:rsid w:val="00871C45"/>
    <w:rsid w:val="00871C79"/>
    <w:rsid w:val="00877CD7"/>
    <w:rsid w:val="00886CF2"/>
    <w:rsid w:val="00891BBE"/>
    <w:rsid w:val="00892A77"/>
    <w:rsid w:val="00895584"/>
    <w:rsid w:val="008A4888"/>
    <w:rsid w:val="008A5B8B"/>
    <w:rsid w:val="008A75D1"/>
    <w:rsid w:val="008B198A"/>
    <w:rsid w:val="008B243E"/>
    <w:rsid w:val="008C287C"/>
    <w:rsid w:val="008D020B"/>
    <w:rsid w:val="008E0BEA"/>
    <w:rsid w:val="008E4CDC"/>
    <w:rsid w:val="008F1F9B"/>
    <w:rsid w:val="00902086"/>
    <w:rsid w:val="00905D55"/>
    <w:rsid w:val="00914B2B"/>
    <w:rsid w:val="009216D8"/>
    <w:rsid w:val="009315D8"/>
    <w:rsid w:val="009323EE"/>
    <w:rsid w:val="00951D46"/>
    <w:rsid w:val="00955EB4"/>
    <w:rsid w:val="00956EC6"/>
    <w:rsid w:val="009615A2"/>
    <w:rsid w:val="0096396A"/>
    <w:rsid w:val="00966833"/>
    <w:rsid w:val="0097113C"/>
    <w:rsid w:val="0097327F"/>
    <w:rsid w:val="00975112"/>
    <w:rsid w:val="00983AA0"/>
    <w:rsid w:val="00985826"/>
    <w:rsid w:val="0099103D"/>
    <w:rsid w:val="00997DFB"/>
    <w:rsid w:val="009A3BF7"/>
    <w:rsid w:val="009C2ADA"/>
    <w:rsid w:val="009E441D"/>
    <w:rsid w:val="009F3C18"/>
    <w:rsid w:val="00A000BA"/>
    <w:rsid w:val="00A217AA"/>
    <w:rsid w:val="00A23326"/>
    <w:rsid w:val="00A25895"/>
    <w:rsid w:val="00A27E4C"/>
    <w:rsid w:val="00A310E5"/>
    <w:rsid w:val="00A34989"/>
    <w:rsid w:val="00A40640"/>
    <w:rsid w:val="00A63F62"/>
    <w:rsid w:val="00A7133E"/>
    <w:rsid w:val="00A750EC"/>
    <w:rsid w:val="00A843B3"/>
    <w:rsid w:val="00A97BE0"/>
    <w:rsid w:val="00AA32B5"/>
    <w:rsid w:val="00AA3768"/>
    <w:rsid w:val="00AB6FD8"/>
    <w:rsid w:val="00AC787C"/>
    <w:rsid w:val="00AD16BF"/>
    <w:rsid w:val="00AF2E14"/>
    <w:rsid w:val="00AF3B64"/>
    <w:rsid w:val="00B02A48"/>
    <w:rsid w:val="00B03CC3"/>
    <w:rsid w:val="00B10CA0"/>
    <w:rsid w:val="00B24667"/>
    <w:rsid w:val="00B26F6A"/>
    <w:rsid w:val="00B27DD9"/>
    <w:rsid w:val="00B46DD7"/>
    <w:rsid w:val="00B619D1"/>
    <w:rsid w:val="00B82C67"/>
    <w:rsid w:val="00B84BBD"/>
    <w:rsid w:val="00B85EFB"/>
    <w:rsid w:val="00B9305C"/>
    <w:rsid w:val="00B95DD9"/>
    <w:rsid w:val="00BB2741"/>
    <w:rsid w:val="00BC0620"/>
    <w:rsid w:val="00BC2AAF"/>
    <w:rsid w:val="00BE4E83"/>
    <w:rsid w:val="00BF282D"/>
    <w:rsid w:val="00C04F09"/>
    <w:rsid w:val="00C11F3B"/>
    <w:rsid w:val="00C2030F"/>
    <w:rsid w:val="00C223F1"/>
    <w:rsid w:val="00C25F1F"/>
    <w:rsid w:val="00C32463"/>
    <w:rsid w:val="00C35D60"/>
    <w:rsid w:val="00C42DA7"/>
    <w:rsid w:val="00C754B7"/>
    <w:rsid w:val="00C84770"/>
    <w:rsid w:val="00C87151"/>
    <w:rsid w:val="00C90221"/>
    <w:rsid w:val="00C93BAC"/>
    <w:rsid w:val="00CA38BA"/>
    <w:rsid w:val="00CD5941"/>
    <w:rsid w:val="00CE2D0B"/>
    <w:rsid w:val="00CE4320"/>
    <w:rsid w:val="00CE76A4"/>
    <w:rsid w:val="00CF12E8"/>
    <w:rsid w:val="00CF7393"/>
    <w:rsid w:val="00D271D9"/>
    <w:rsid w:val="00D3141E"/>
    <w:rsid w:val="00D321D1"/>
    <w:rsid w:val="00D3233D"/>
    <w:rsid w:val="00D3312A"/>
    <w:rsid w:val="00D33A8E"/>
    <w:rsid w:val="00D33AA9"/>
    <w:rsid w:val="00D44FBF"/>
    <w:rsid w:val="00D5378F"/>
    <w:rsid w:val="00D53AEA"/>
    <w:rsid w:val="00D55EB9"/>
    <w:rsid w:val="00D76CFB"/>
    <w:rsid w:val="00D90F8D"/>
    <w:rsid w:val="00D93806"/>
    <w:rsid w:val="00DA2690"/>
    <w:rsid w:val="00DA5269"/>
    <w:rsid w:val="00DA5B93"/>
    <w:rsid w:val="00DB00CF"/>
    <w:rsid w:val="00DB026F"/>
    <w:rsid w:val="00DB671C"/>
    <w:rsid w:val="00DB6DF9"/>
    <w:rsid w:val="00DC4798"/>
    <w:rsid w:val="00DD75E3"/>
    <w:rsid w:val="00DD7E21"/>
    <w:rsid w:val="00DF2711"/>
    <w:rsid w:val="00DF51E8"/>
    <w:rsid w:val="00DF6635"/>
    <w:rsid w:val="00DF7D73"/>
    <w:rsid w:val="00E11D93"/>
    <w:rsid w:val="00E20CCB"/>
    <w:rsid w:val="00E32584"/>
    <w:rsid w:val="00E32C5F"/>
    <w:rsid w:val="00E47609"/>
    <w:rsid w:val="00E569F9"/>
    <w:rsid w:val="00E62197"/>
    <w:rsid w:val="00E74555"/>
    <w:rsid w:val="00E74A88"/>
    <w:rsid w:val="00E75694"/>
    <w:rsid w:val="00E7591D"/>
    <w:rsid w:val="00E83A99"/>
    <w:rsid w:val="00E85B63"/>
    <w:rsid w:val="00E863A6"/>
    <w:rsid w:val="00E9102F"/>
    <w:rsid w:val="00E944DE"/>
    <w:rsid w:val="00E9715E"/>
    <w:rsid w:val="00E97915"/>
    <w:rsid w:val="00EA3654"/>
    <w:rsid w:val="00ED6744"/>
    <w:rsid w:val="00EE1BAD"/>
    <w:rsid w:val="00EF54A3"/>
    <w:rsid w:val="00EF7097"/>
    <w:rsid w:val="00F028EF"/>
    <w:rsid w:val="00F03B5B"/>
    <w:rsid w:val="00F078D0"/>
    <w:rsid w:val="00F20A06"/>
    <w:rsid w:val="00F21045"/>
    <w:rsid w:val="00F24224"/>
    <w:rsid w:val="00F34ACF"/>
    <w:rsid w:val="00F3789C"/>
    <w:rsid w:val="00F417DB"/>
    <w:rsid w:val="00F43CEF"/>
    <w:rsid w:val="00F519E1"/>
    <w:rsid w:val="00F52D8B"/>
    <w:rsid w:val="00F56126"/>
    <w:rsid w:val="00F6505D"/>
    <w:rsid w:val="00F74716"/>
    <w:rsid w:val="00F83FBC"/>
    <w:rsid w:val="00F965AF"/>
    <w:rsid w:val="00FA1C68"/>
    <w:rsid w:val="00FA5799"/>
    <w:rsid w:val="00FB252B"/>
    <w:rsid w:val="00FB7500"/>
    <w:rsid w:val="00FC080D"/>
    <w:rsid w:val="00FC2362"/>
    <w:rsid w:val="00FD2D8B"/>
    <w:rsid w:val="00FE2F1D"/>
    <w:rsid w:val="00FE7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E57A4-FA34-4760-A598-950E43B9D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</Template>
  <TotalTime>2</TotalTime>
  <Pages>1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TAKorabeynikova</cp:lastModifiedBy>
  <cp:revision>2</cp:revision>
  <cp:lastPrinted>2020-06-24T07:50:00Z</cp:lastPrinted>
  <dcterms:created xsi:type="dcterms:W3CDTF">2023-05-22T13:51:00Z</dcterms:created>
  <dcterms:modified xsi:type="dcterms:W3CDTF">2023-05-22T13:51:00Z</dcterms:modified>
</cp:coreProperties>
</file>