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/>
      </w:tblPr>
      <w:tblGrid>
        <w:gridCol w:w="3122"/>
        <w:gridCol w:w="3682"/>
        <w:gridCol w:w="236"/>
        <w:gridCol w:w="1491"/>
        <w:gridCol w:w="907"/>
        <w:gridCol w:w="25"/>
      </w:tblGrid>
      <w:tr w:rsidR="007A2015" w:rsidTr="00D2545B">
        <w:trPr>
          <w:jc w:val="center"/>
        </w:trPr>
        <w:tc>
          <w:tcPr>
            <w:tcW w:w="3122" w:type="dxa"/>
          </w:tcPr>
          <w:p w:rsidR="007A2015" w:rsidRDefault="007A2015" w:rsidP="00D2545B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28.07.2019</w:t>
            </w:r>
          </w:p>
        </w:tc>
        <w:tc>
          <w:tcPr>
            <w:tcW w:w="3682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  <w:r>
              <w:rPr>
                <w:sz w:val="28"/>
                <w:szCs w:val="28"/>
              </w:rPr>
              <w:t>№ 81/227</w:t>
            </w:r>
          </w:p>
        </w:tc>
      </w:tr>
      <w:tr w:rsidR="007A2015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г.Заозерск</w:t>
            </w:r>
          </w:p>
        </w:tc>
        <w:tc>
          <w:tcPr>
            <w:tcW w:w="236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</w:tr>
      <w:tr w:rsidR="007A2015" w:rsidTr="00D2545B">
        <w:trPr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</w:tr>
    </w:tbl>
    <w:p w:rsidR="007A2015" w:rsidRDefault="007A2015" w:rsidP="00091769">
      <w:pPr>
        <w:pStyle w:val="BlockText"/>
        <w:widowControl w:val="0"/>
        <w:ind w:left="-142" w:right="-142"/>
        <w:rPr>
          <w:szCs w:val="28"/>
        </w:rPr>
      </w:pPr>
      <w:r>
        <w:rPr>
          <w:szCs w:val="28"/>
        </w:rPr>
        <w:t>Об отказе Лукманову Артёму Рушановичу в регистрации кандидатом в депутаты Совета депутатов ЗАТО город Заозерск Мурманской области шестого созыва по трехмандатному избирательному округу №5</w:t>
      </w:r>
    </w:p>
    <w:p w:rsidR="007A2015" w:rsidRDefault="007A2015" w:rsidP="00091769">
      <w:pPr>
        <w:pStyle w:val="BlockText"/>
        <w:widowControl w:val="0"/>
        <w:ind w:left="-142" w:right="-142"/>
        <w:rPr>
          <w:szCs w:val="28"/>
        </w:rPr>
      </w:pPr>
    </w:p>
    <w:p w:rsidR="007A2015" w:rsidRDefault="007A2015" w:rsidP="00091769">
      <w:pPr>
        <w:pStyle w:val="BlockText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>Проверив представленные Лукмановым Артёмом Рушановичем</w:t>
      </w:r>
      <w:r w:rsidRPr="00271B6B">
        <w:rPr>
          <w:b w:val="0"/>
          <w:szCs w:val="28"/>
        </w:rPr>
        <w:t>, выдвину</w:t>
      </w:r>
      <w:r>
        <w:rPr>
          <w:b w:val="0"/>
          <w:szCs w:val="28"/>
        </w:rPr>
        <w:t>тым</w:t>
      </w:r>
      <w:r w:rsidRPr="00271B6B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</w:t>
      </w:r>
      <w:r>
        <w:rPr>
          <w:szCs w:val="28"/>
        </w:rPr>
        <w:t xml:space="preserve"> </w:t>
      </w:r>
      <w:r w:rsidRPr="0048289D">
        <w:rPr>
          <w:b w:val="0"/>
          <w:szCs w:val="28"/>
        </w:rPr>
        <w:t>(далее - кандидат)</w:t>
      </w:r>
      <w:r>
        <w:rPr>
          <w:b w:val="0"/>
          <w:szCs w:val="28"/>
        </w:rPr>
        <w:t>,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документы для выдвижения и регистрации кандидатом в депутаты </w:t>
      </w:r>
      <w:r w:rsidRPr="00271B6B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Pr="00271B6B">
        <w:rPr>
          <w:b w:val="0"/>
          <w:szCs w:val="28"/>
        </w:rPr>
        <w:t xml:space="preserve"> по </w:t>
      </w:r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 xml:space="preserve">датному избирательному округу №5 на предмет </w:t>
      </w:r>
      <w:r w:rsidRPr="001D1240">
        <w:rPr>
          <w:b w:val="0"/>
          <w:szCs w:val="28"/>
        </w:rPr>
        <w:t>соблюдени</w:t>
      </w:r>
      <w:r>
        <w:rPr>
          <w:b w:val="0"/>
          <w:szCs w:val="28"/>
        </w:rPr>
        <w:t>я</w:t>
      </w:r>
      <w:r w:rsidRPr="001D1240">
        <w:rPr>
          <w:b w:val="0"/>
          <w:szCs w:val="28"/>
        </w:rPr>
        <w:t xml:space="preserve"> требований </w:t>
      </w:r>
      <w:r>
        <w:rPr>
          <w:b w:val="0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Pr="001D1240">
        <w:rPr>
          <w:b w:val="0"/>
          <w:szCs w:val="28"/>
        </w:rPr>
        <w:t xml:space="preserve">Закона </w:t>
      </w:r>
      <w:r>
        <w:rPr>
          <w:b w:val="0"/>
          <w:szCs w:val="28"/>
        </w:rPr>
        <w:t xml:space="preserve">Мурманской области </w:t>
      </w:r>
      <w:r w:rsidRPr="00271B6B">
        <w:rPr>
          <w:b w:val="0"/>
          <w:szCs w:val="28"/>
        </w:rPr>
        <w:t xml:space="preserve">от 09.03.2007 </w:t>
      </w:r>
      <w:r>
        <w:rPr>
          <w:b w:val="0"/>
          <w:szCs w:val="28"/>
        </w:rPr>
        <w:t>№</w:t>
      </w:r>
      <w:r w:rsidRPr="00271B6B">
        <w:rPr>
          <w:b w:val="0"/>
          <w:szCs w:val="28"/>
        </w:rPr>
        <w:t xml:space="preserve"> 841-01-ЗМО </w:t>
      </w:r>
      <w:r>
        <w:rPr>
          <w:b w:val="0"/>
          <w:szCs w:val="28"/>
        </w:rPr>
        <w:t>«</w:t>
      </w:r>
      <w:r w:rsidRPr="00271B6B">
        <w:rPr>
          <w:b w:val="0"/>
          <w:szCs w:val="28"/>
        </w:rPr>
        <w:t>О выборах депутатов представительных ор</w:t>
      </w:r>
      <w:r>
        <w:rPr>
          <w:b w:val="0"/>
          <w:szCs w:val="28"/>
        </w:rPr>
        <w:t>ганов муниципальных образований» (далее – Закон Мурманской области),</w:t>
      </w:r>
      <w:r w:rsidRPr="0048289D">
        <w:rPr>
          <w:b w:val="0"/>
          <w:szCs w:val="28"/>
        </w:rPr>
        <w:t xml:space="preserve"> рассмотрев </w:t>
      </w:r>
      <w:r>
        <w:rPr>
          <w:b w:val="0"/>
          <w:szCs w:val="28"/>
        </w:rPr>
        <w:t>итоговый протокол проверки подписей в поддержку кандидата (прилагается), Заозерская территориальная избирательная комиссия с полномочиями окружной избирательной комиссии №5 по выборам депутатов Совета депутатов ЗАТО город Заозерск Мурманской области шестого созыва</w:t>
      </w:r>
      <w:r w:rsidRPr="00411ED0">
        <w:rPr>
          <w:b w:val="0"/>
          <w:szCs w:val="28"/>
        </w:rPr>
        <w:t xml:space="preserve"> </w:t>
      </w:r>
      <w:r w:rsidRPr="00411ED0">
        <w:rPr>
          <w:szCs w:val="28"/>
        </w:rPr>
        <w:t>УСТАНОВИЛА:</w:t>
      </w:r>
    </w:p>
    <w:p w:rsidR="007A2015" w:rsidRDefault="007A2015" w:rsidP="002D52CC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</w:rPr>
        <w:t xml:space="preserve">19 июля 2019 года кандидатом по избирательному округу №5 Лукмановым А.Р. были представлены документы для регистрации, в том числе подписные листы в поддержку его выдвижения. </w:t>
      </w:r>
      <w:r>
        <w:rPr>
          <w:b w:val="0"/>
          <w:szCs w:val="28"/>
          <w:lang w:eastAsia="en-US"/>
        </w:rPr>
        <w:t xml:space="preserve">Согласно подтверждению о получении документов для регистрации кандидата, на выборах депутатов Совета депутатов </w:t>
      </w:r>
      <w:r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  <w:lang w:eastAsia="en-US"/>
        </w:rPr>
        <w:t xml:space="preserve"> Лукмановым Артёмом Рушановичем было представлено 11 (одиннадцать) подписей избирателей на одном подписном листе, оформленном с двух сторон.</w:t>
      </w:r>
    </w:p>
    <w:p w:rsidR="007A2015" w:rsidRDefault="007A2015" w:rsidP="002D52CC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Pr="002D7C72">
        <w:rPr>
          <w:b w:val="0"/>
          <w:szCs w:val="28"/>
        </w:rPr>
        <w:t xml:space="preserve"> </w:t>
      </w:r>
      <w:r>
        <w:rPr>
          <w:b w:val="0"/>
          <w:szCs w:val="28"/>
          <w:lang w:eastAsia="en-US"/>
        </w:rPr>
        <w:t xml:space="preserve">установлено </w:t>
      </w:r>
      <w:r w:rsidRPr="002D7C72">
        <w:rPr>
          <w:b w:val="0"/>
          <w:szCs w:val="28"/>
          <w:lang w:eastAsia="en-US"/>
        </w:rPr>
        <w:t>количеств</w:t>
      </w:r>
      <w:r>
        <w:rPr>
          <w:b w:val="0"/>
          <w:szCs w:val="28"/>
          <w:lang w:eastAsia="en-US"/>
        </w:rPr>
        <w:t>о</w:t>
      </w:r>
      <w:r w:rsidRPr="002D7C72">
        <w:rPr>
          <w:b w:val="0"/>
          <w:szCs w:val="28"/>
          <w:lang w:eastAsia="en-US"/>
        </w:rPr>
        <w:t xml:space="preserve"> подписей, необходимо</w:t>
      </w:r>
      <w:r>
        <w:rPr>
          <w:b w:val="0"/>
          <w:szCs w:val="28"/>
          <w:lang w:eastAsia="en-US"/>
        </w:rPr>
        <w:t>е</w:t>
      </w:r>
      <w:r w:rsidRPr="002D7C72">
        <w:rPr>
          <w:b w:val="0"/>
          <w:szCs w:val="28"/>
          <w:lang w:eastAsia="en-US"/>
        </w:rPr>
        <w:t xml:space="preserve"> для регистрации </w:t>
      </w:r>
      <w:r>
        <w:rPr>
          <w:b w:val="0"/>
          <w:szCs w:val="28"/>
          <w:lang w:eastAsia="en-US"/>
        </w:rPr>
        <w:t>кандидата</w:t>
      </w:r>
      <w:r w:rsidRPr="002D7C72">
        <w:rPr>
          <w:b w:val="0"/>
          <w:szCs w:val="28"/>
          <w:lang w:eastAsia="en-US"/>
        </w:rPr>
        <w:t xml:space="preserve"> при </w:t>
      </w:r>
      <w:r>
        <w:rPr>
          <w:b w:val="0"/>
          <w:szCs w:val="28"/>
          <w:lang w:eastAsia="en-US"/>
        </w:rPr>
        <w:t xml:space="preserve">проведении выборов депутатов 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  <w:lang w:eastAsia="en-US"/>
        </w:rPr>
        <w:t xml:space="preserve"> по трехмандатным избирательным округам. Так, для регистрации необходимо представить 10 подписей избирателей, максимально </w:t>
      </w:r>
      <w:r w:rsidRPr="00CA3116">
        <w:rPr>
          <w:b w:val="0"/>
          <w:szCs w:val="28"/>
          <w:lang w:eastAsia="en-US"/>
        </w:rPr>
        <w:t>возможное количество подписей, представляемых для регистрации</w:t>
      </w:r>
      <w:r>
        <w:rPr>
          <w:b w:val="0"/>
          <w:szCs w:val="28"/>
          <w:lang w:eastAsia="en-US"/>
        </w:rPr>
        <w:t xml:space="preserve"> – 14.</w:t>
      </w:r>
    </w:p>
    <w:p w:rsidR="007A2015" w:rsidRDefault="007A2015" w:rsidP="002D52CC">
      <w:pPr>
        <w:pStyle w:val="BlockText"/>
        <w:widowControl w:val="0"/>
        <w:spacing w:line="276" w:lineRule="auto"/>
        <w:ind w:left="0" w:right="-1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</w:rPr>
        <w:t xml:space="preserve">24 июля 2019 года прошло заседание рабочей группы </w:t>
      </w:r>
      <w:r w:rsidRPr="007D58B5">
        <w:rPr>
          <w:b w:val="0"/>
          <w:szCs w:val="28"/>
        </w:rPr>
        <w:t xml:space="preserve">по приему и проверке документов, представляемых кандидатами для выдвижения и регистрации на выборах депутатов Совета депутатов ЗАТО </w:t>
      </w:r>
      <w:r>
        <w:rPr>
          <w:b w:val="0"/>
          <w:szCs w:val="28"/>
        </w:rPr>
        <w:t>город Заозерск Мурманской области шестого созыва (далее – рабочая группа). В ходе изучения документов, представленных кандидатом для выдвижения и регистрации</w:t>
      </w:r>
      <w:r w:rsidRPr="004B3635">
        <w:rPr>
          <w:b w:val="0"/>
          <w:szCs w:val="28"/>
          <w:lang w:eastAsia="en-US"/>
        </w:rPr>
        <w:t>,</w:t>
      </w:r>
      <w:r w:rsidRPr="00366746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>установлено, что представлены все документы, необходимые для регистрации.</w:t>
      </w:r>
    </w:p>
    <w:p w:rsidR="007A2015" w:rsidRDefault="007A2015" w:rsidP="00836173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  <w:szCs w:val="28"/>
          <w:lang w:eastAsia="en-US"/>
        </w:rPr>
      </w:pPr>
      <w:r>
        <w:rPr>
          <w:b w:val="0"/>
          <w:bCs/>
        </w:rPr>
        <w:t>В соответствии с п.</w:t>
      </w:r>
      <w:r w:rsidRPr="00D35CD8">
        <w:rPr>
          <w:b w:val="0"/>
          <w:bCs/>
        </w:rPr>
        <w:t>6</w:t>
      </w:r>
      <w:r w:rsidRPr="00D35CD8">
        <w:rPr>
          <w:b w:val="0"/>
          <w:bCs/>
          <w:vertAlign w:val="superscript"/>
        </w:rPr>
        <w:t>3</w:t>
      </w:r>
      <w:r>
        <w:rPr>
          <w:b w:val="0"/>
          <w:bCs/>
        </w:rPr>
        <w:t xml:space="preserve"> статьи 38 Федерального Закона подпись избирателя одна из двух (записи №4 и №5 в подписном листе) на представленном подписном листе признана недостоверной</w:t>
      </w:r>
      <w:r w:rsidRPr="000F4CEC">
        <w:rPr>
          <w:b w:val="0"/>
          <w:bCs/>
        </w:rPr>
        <w:t xml:space="preserve"> </w:t>
      </w:r>
      <w:r w:rsidRPr="00D35CD8">
        <w:rPr>
          <w:b w:val="0"/>
          <w:bCs/>
        </w:rPr>
        <w:t>на</w:t>
      </w:r>
      <w:r w:rsidRPr="000F4CEC">
        <w:rPr>
          <w:b w:val="0"/>
          <w:bCs/>
        </w:rPr>
        <w:t xml:space="preserve"> основании заключения эксперта, привлеченного к работе по проверке подписей избирателей</w:t>
      </w:r>
      <w:r>
        <w:rPr>
          <w:b w:val="0"/>
          <w:bCs/>
        </w:rPr>
        <w:t xml:space="preserve">, так как </w:t>
      </w:r>
      <w:r w:rsidRPr="000F4CEC">
        <w:rPr>
          <w:b w:val="0"/>
          <w:bCs/>
        </w:rPr>
        <w:t>выполнен</w:t>
      </w:r>
      <w:r>
        <w:rPr>
          <w:b w:val="0"/>
          <w:bCs/>
        </w:rPr>
        <w:t>а</w:t>
      </w:r>
      <w:r w:rsidRPr="000F4CEC">
        <w:rPr>
          <w:b w:val="0"/>
          <w:bCs/>
        </w:rPr>
        <w:t xml:space="preserve"> от имени одного лица другим лицом</w:t>
      </w:r>
      <w:r>
        <w:rPr>
          <w:b w:val="0"/>
          <w:bCs/>
        </w:rPr>
        <w:t xml:space="preserve"> </w:t>
      </w:r>
      <w:r w:rsidRPr="000F4CEC">
        <w:rPr>
          <w:b w:val="0"/>
          <w:bCs/>
        </w:rPr>
        <w:t>(</w:t>
      </w:r>
      <w:r>
        <w:rPr>
          <w:b w:val="0"/>
          <w:bCs/>
          <w:szCs w:val="28"/>
          <w:lang w:eastAsia="en-US"/>
        </w:rPr>
        <w:t>з</w:t>
      </w:r>
      <w:r w:rsidRPr="000F4CEC">
        <w:rPr>
          <w:b w:val="0"/>
          <w:bCs/>
          <w:szCs w:val="28"/>
          <w:lang w:eastAsia="en-US"/>
        </w:rPr>
        <w:t>аключение эксперта - начальника экспертно-криминалистической группы ОМВД России по ЗАТО Александровск от 22.07.2019 №57).</w:t>
      </w:r>
    </w:p>
    <w:p w:rsidR="007A2015" w:rsidRPr="000F4CEC" w:rsidRDefault="007A2015" w:rsidP="00836173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В соответствии с пп. «в» п.</w:t>
      </w:r>
      <w:r w:rsidRPr="00D35CD8">
        <w:rPr>
          <w:b w:val="0"/>
          <w:bCs/>
        </w:rPr>
        <w:t>6</w:t>
      </w:r>
      <w:r>
        <w:rPr>
          <w:b w:val="0"/>
          <w:bCs/>
          <w:vertAlign w:val="superscript"/>
        </w:rPr>
        <w:t>4</w:t>
      </w:r>
      <w:r>
        <w:rPr>
          <w:b w:val="0"/>
          <w:bCs/>
        </w:rPr>
        <w:t xml:space="preserve"> статьи 38 Федерального Закона</w:t>
      </w:r>
      <w:r>
        <w:rPr>
          <w:b w:val="0"/>
          <w:bCs/>
          <w:szCs w:val="28"/>
          <w:lang w:eastAsia="en-US"/>
        </w:rPr>
        <w:t xml:space="preserve"> подпись избирателя (запись №8) на представленном подписном листе признана недействительной на основании официальной справки органа, осуществляющего регистрацию граждан Российской Федерации по месту пребывания и по месту жительства в пределах Российской Федерации, </w:t>
      </w:r>
      <w:bookmarkStart w:id="0" w:name="_GoBack"/>
      <w:bookmarkEnd w:id="0"/>
      <w:r>
        <w:rPr>
          <w:b w:val="0"/>
          <w:bCs/>
          <w:szCs w:val="28"/>
          <w:lang w:eastAsia="en-US"/>
        </w:rPr>
        <w:t>в связи с указанием сведений об этом избирателе, не соответствующих действительности (</w:t>
      </w:r>
      <w:r w:rsidRPr="000F4CEC">
        <w:rPr>
          <w:b w:val="0"/>
          <w:bCs/>
        </w:rPr>
        <w:t>справк</w:t>
      </w:r>
      <w:r>
        <w:rPr>
          <w:b w:val="0"/>
          <w:bCs/>
        </w:rPr>
        <w:t>а</w:t>
      </w:r>
      <w:r w:rsidRPr="000F4CEC">
        <w:rPr>
          <w:b w:val="0"/>
          <w:bCs/>
        </w:rPr>
        <w:t xml:space="preserve"> ОМВД России по ЗАТО г.Заозерск №38/МП/2677 от 24.07.2019)</w:t>
      </w:r>
    </w:p>
    <w:p w:rsidR="007A2015" w:rsidRDefault="007A2015" w:rsidP="00D27706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Таким образом, Рабочей группой по приему и проверке документов кандидатов признано недействительными и недостоверными 2 подписи избирателей в подписном листе в поддержку выдвижения кандидата Лукманова А.Р. Действительными и достоверными признано 9 подписей избирателей в подписном листе в поддержку выдвижения кандидата Лукманова А.Р., что недостаточно для регистрации Лукманова А.Р. кандидатом в депутаты</w:t>
      </w:r>
      <w:r w:rsidRPr="00836173">
        <w:t xml:space="preserve"> </w:t>
      </w:r>
      <w:r w:rsidRPr="00836173">
        <w:rPr>
          <w:b w:val="0"/>
          <w:bCs/>
        </w:rPr>
        <w:t>Совета депутатов ЗАТО город Заозерск Мурманской области шестого созыва</w:t>
      </w:r>
      <w:r>
        <w:rPr>
          <w:b w:val="0"/>
          <w:bCs/>
        </w:rPr>
        <w:t>.</w:t>
      </w:r>
    </w:p>
    <w:p w:rsidR="007A2015" w:rsidRDefault="007A2015" w:rsidP="00D27706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В соответствии со</w:t>
      </w:r>
      <w:r>
        <w:rPr>
          <w:b w:val="0"/>
          <w:szCs w:val="28"/>
        </w:rPr>
        <w:t xml:space="preserve"> статьей 38 пунктом 24 подпункт «д» Федерального закона</w:t>
      </w:r>
      <w:r>
        <w:rPr>
          <w:b w:val="0"/>
          <w:bCs/>
        </w:rPr>
        <w:t xml:space="preserve"> недостаточное количество достоверных подписей избирателей, представленных в поддержку выдвижения кандидата, является основанием для отказа кандидату в его регистрации.</w:t>
      </w:r>
    </w:p>
    <w:p w:rsidR="007A2015" w:rsidRPr="00D27706" w:rsidRDefault="007A2015" w:rsidP="00D27706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D27706">
        <w:rPr>
          <w:bCs/>
          <w:sz w:val="28"/>
          <w:szCs w:val="28"/>
        </w:rPr>
        <w:t>Учитывая вышеизложенное, р</w:t>
      </w:r>
      <w:r w:rsidRPr="00D27706">
        <w:rPr>
          <w:sz w:val="28"/>
          <w:szCs w:val="28"/>
        </w:rPr>
        <w:t>уководствуясь пунктом 18 статьи 38 Федерального закона, пунктом 4 статьи 21 Закона Мурманской области, Заозерская территориальная избирательная комиссия с полномочиями окружной избирательной комиссии №</w:t>
      </w:r>
      <w:r>
        <w:rPr>
          <w:sz w:val="28"/>
          <w:szCs w:val="28"/>
        </w:rPr>
        <w:t>5</w:t>
      </w:r>
      <w:r w:rsidRPr="00D27706">
        <w:rPr>
          <w:sz w:val="28"/>
          <w:szCs w:val="28"/>
        </w:rPr>
        <w:t xml:space="preserve"> по выборам депутатов Совета депутатов ЗАТО город Заозерск Мурманской области шестого созыва</w:t>
      </w:r>
    </w:p>
    <w:p w:rsidR="007A2015" w:rsidRPr="00545727" w:rsidRDefault="007A2015" w:rsidP="00091769">
      <w:pPr>
        <w:pStyle w:val="BlockText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:rsidR="007A2015" w:rsidRPr="00074C34" w:rsidRDefault="007A2015" w:rsidP="00074C34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Отказать </w:t>
      </w:r>
      <w:r w:rsidRPr="00074C34">
        <w:rPr>
          <w:b w:val="0"/>
          <w:szCs w:val="28"/>
        </w:rPr>
        <w:t>в регистрации кандидату в депутаты Совета депутатов город Заозерск Мурманской области шестого созыва по трехмандатному избирательному округу №</w:t>
      </w:r>
      <w:r>
        <w:rPr>
          <w:b w:val="0"/>
          <w:szCs w:val="28"/>
        </w:rPr>
        <w:t>5</w:t>
      </w:r>
      <w:r w:rsidRPr="00074C34">
        <w:rPr>
          <w:b w:val="0"/>
          <w:szCs w:val="28"/>
        </w:rPr>
        <w:t xml:space="preserve"> </w:t>
      </w:r>
      <w:r>
        <w:rPr>
          <w:b w:val="0"/>
          <w:szCs w:val="28"/>
        </w:rPr>
        <w:t>Лукманову Артёму Рушановичу</w:t>
      </w:r>
      <w:r w:rsidRPr="00074C34">
        <w:rPr>
          <w:b w:val="0"/>
          <w:szCs w:val="28"/>
        </w:rPr>
        <w:t xml:space="preserve"> </w:t>
      </w:r>
      <w:r>
        <w:rPr>
          <w:b w:val="0"/>
          <w:szCs w:val="28"/>
        </w:rPr>
        <w:t>28</w:t>
      </w:r>
      <w:r w:rsidRPr="00074C34">
        <w:rPr>
          <w:b w:val="0"/>
          <w:szCs w:val="28"/>
        </w:rPr>
        <w:t xml:space="preserve"> июля 2019 года в 1</w:t>
      </w:r>
      <w:r>
        <w:rPr>
          <w:b w:val="0"/>
          <w:szCs w:val="28"/>
        </w:rPr>
        <w:t>6</w:t>
      </w:r>
      <w:r w:rsidRPr="00074C34">
        <w:rPr>
          <w:b w:val="0"/>
          <w:szCs w:val="28"/>
        </w:rPr>
        <w:t xml:space="preserve"> часов </w:t>
      </w:r>
      <w:r>
        <w:rPr>
          <w:b w:val="0"/>
          <w:szCs w:val="28"/>
        </w:rPr>
        <w:t>00</w:t>
      </w:r>
      <w:r w:rsidRPr="00074C34">
        <w:rPr>
          <w:b w:val="0"/>
          <w:szCs w:val="28"/>
        </w:rPr>
        <w:t xml:space="preserve"> минут.</w:t>
      </w:r>
    </w:p>
    <w:p w:rsidR="007A2015" w:rsidRPr="00074C34" w:rsidRDefault="007A2015" w:rsidP="00074C34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Выдать копию </w:t>
      </w:r>
      <w:r w:rsidRPr="00074C34">
        <w:rPr>
          <w:b w:val="0"/>
          <w:szCs w:val="28"/>
        </w:rPr>
        <w:t xml:space="preserve">настоящего решения </w:t>
      </w:r>
      <w:r>
        <w:rPr>
          <w:b w:val="0"/>
          <w:szCs w:val="28"/>
        </w:rPr>
        <w:t>Лукманову А.Р.</w:t>
      </w:r>
    </w:p>
    <w:p w:rsidR="007A2015" w:rsidRPr="00074C34" w:rsidRDefault="007A2015" w:rsidP="00074C34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«Западная Лица».</w:t>
      </w:r>
    </w:p>
    <w:p w:rsidR="007A2015" w:rsidRPr="00074C34" w:rsidRDefault="007A2015" w:rsidP="00074C34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7A2015" w:rsidRDefault="007A2015" w:rsidP="00074C34">
      <w:pPr>
        <w:jc w:val="both"/>
        <w:rPr>
          <w:bCs/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r>
        <w:rPr>
          <w:sz w:val="28"/>
          <w:szCs w:val="28"/>
        </w:rPr>
        <w:t>Шатная</w:t>
      </w: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7A2015" w:rsidRDefault="007A2015" w:rsidP="00836173">
      <w:pPr>
        <w:jc w:val="both"/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Н.В.Дорощенкова</w:t>
      </w:r>
    </w:p>
    <w:sectPr w:rsidR="007A2015" w:rsidSect="0096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E1F"/>
    <w:rsid w:val="00074C34"/>
    <w:rsid w:val="00082604"/>
    <w:rsid w:val="00091769"/>
    <w:rsid w:val="000944A3"/>
    <w:rsid w:val="000F4CEC"/>
    <w:rsid w:val="001574DE"/>
    <w:rsid w:val="00197ADC"/>
    <w:rsid w:val="001D1240"/>
    <w:rsid w:val="002679D9"/>
    <w:rsid w:val="00271B6B"/>
    <w:rsid w:val="002D52CC"/>
    <w:rsid w:val="002D7C72"/>
    <w:rsid w:val="003312C9"/>
    <w:rsid w:val="00366746"/>
    <w:rsid w:val="00411ED0"/>
    <w:rsid w:val="0048289D"/>
    <w:rsid w:val="004B3635"/>
    <w:rsid w:val="004B5F6B"/>
    <w:rsid w:val="004D42E7"/>
    <w:rsid w:val="00545727"/>
    <w:rsid w:val="00622334"/>
    <w:rsid w:val="006D19FD"/>
    <w:rsid w:val="00731DA1"/>
    <w:rsid w:val="00790432"/>
    <w:rsid w:val="007A2015"/>
    <w:rsid w:val="007D58B5"/>
    <w:rsid w:val="00836173"/>
    <w:rsid w:val="00870C5A"/>
    <w:rsid w:val="00880E1F"/>
    <w:rsid w:val="00896618"/>
    <w:rsid w:val="00960BD6"/>
    <w:rsid w:val="009C07D0"/>
    <w:rsid w:val="00AC0CBE"/>
    <w:rsid w:val="00AE5080"/>
    <w:rsid w:val="00B12119"/>
    <w:rsid w:val="00BB38BE"/>
    <w:rsid w:val="00C720D1"/>
    <w:rsid w:val="00CA1210"/>
    <w:rsid w:val="00CA3116"/>
    <w:rsid w:val="00D2545B"/>
    <w:rsid w:val="00D27706"/>
    <w:rsid w:val="00D35CD8"/>
    <w:rsid w:val="00D817C9"/>
    <w:rsid w:val="00E2002C"/>
    <w:rsid w:val="00E8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769"/>
    <w:rPr>
      <w:rFonts w:eastAsia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091769"/>
    <w:rPr>
      <w:rFonts w:eastAsia="Times New Roman" w:cs="Times New Roman"/>
      <w:bCs/>
      <w:sz w:val="24"/>
      <w:szCs w:val="24"/>
      <w:lang/>
    </w:rPr>
  </w:style>
  <w:style w:type="paragraph" w:styleId="BlockText">
    <w:name w:val="Block Text"/>
    <w:basedOn w:val="Normal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99"/>
    <w:qFormat/>
    <w:rsid w:val="00D27706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795</Words>
  <Characters>4534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User</cp:lastModifiedBy>
  <cp:revision>6</cp:revision>
  <cp:lastPrinted>2019-07-13T11:41:00Z</cp:lastPrinted>
  <dcterms:created xsi:type="dcterms:W3CDTF">2019-07-27T13:33:00Z</dcterms:created>
  <dcterms:modified xsi:type="dcterms:W3CDTF">2019-07-28T08:20:00Z</dcterms:modified>
</cp:coreProperties>
</file>